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0C8CCF19" w:rsidR="00107076" w:rsidRPr="00D72EFF" w:rsidRDefault="00107076" w:rsidP="00107076">
      <w:pPr>
        <w:pStyle w:val="Title2"/>
        <w:spacing w:before="120"/>
        <w:jc w:val="both"/>
        <w:rPr>
          <w:color w:val="56585B"/>
          <w:sz w:val="22"/>
          <w:lang w:val="pt-PT"/>
        </w:rPr>
      </w:pPr>
      <w:r w:rsidRPr="00D72EFF">
        <w:rPr>
          <w:color w:val="56585B"/>
          <w:sz w:val="22"/>
          <w:lang w:val="pt-PT"/>
        </w:rPr>
        <w:t xml:space="preserve">Action number: </w:t>
      </w:r>
      <w:r w:rsidR="00F042C3" w:rsidRPr="00D72EFF">
        <w:rPr>
          <w:bCs/>
          <w:color w:val="56585B"/>
          <w:sz w:val="22"/>
          <w:lang w:val="pt-PT"/>
        </w:rPr>
        <w:t>CA23113</w:t>
      </w:r>
    </w:p>
    <w:p w14:paraId="6F0670D7" w14:textId="3319FEBE" w:rsidR="00107076" w:rsidRPr="00F042C3" w:rsidRDefault="00107076" w:rsidP="00107076">
      <w:pPr>
        <w:pStyle w:val="Title2"/>
        <w:spacing w:before="120"/>
        <w:jc w:val="both"/>
        <w:rPr>
          <w:color w:val="56585B"/>
          <w:sz w:val="22"/>
          <w:lang w:val="pt-PT"/>
        </w:rPr>
      </w:pPr>
      <w:r w:rsidRPr="00F042C3">
        <w:rPr>
          <w:color w:val="56585B"/>
          <w:sz w:val="22"/>
          <w:lang w:val="pt-PT"/>
        </w:rPr>
        <w:t xml:space="preserve">Grantee name: </w:t>
      </w:r>
      <w:r w:rsidR="00F042C3" w:rsidRPr="00F042C3">
        <w:rPr>
          <w:color w:val="56585B"/>
          <w:sz w:val="22"/>
          <w:lang w:val="pt-PT"/>
        </w:rPr>
        <w:t>Eliana Maria do</w:t>
      </w:r>
      <w:r w:rsidR="00F042C3">
        <w:rPr>
          <w:color w:val="56585B"/>
          <w:sz w:val="22"/>
          <w:lang w:val="pt-PT"/>
        </w:rPr>
        <w:t>s Santos Portugal</w:t>
      </w:r>
    </w:p>
    <w:p w14:paraId="6523CFE1" w14:textId="77777777" w:rsidR="00107076" w:rsidRPr="00F042C3" w:rsidRDefault="00107076" w:rsidP="00107076">
      <w:pPr>
        <w:pStyle w:val="Title2"/>
        <w:spacing w:before="120"/>
        <w:jc w:val="both"/>
        <w:rPr>
          <w:color w:val="56585B"/>
          <w:sz w:val="22"/>
          <w:lang w:val="pt-PT"/>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7941776A" w:rsidR="00107076" w:rsidRPr="00B773BC" w:rsidRDefault="00107076" w:rsidP="008F1EE3">
            <w:pPr>
              <w:spacing w:before="120"/>
              <w:rPr>
                <w:sz w:val="22"/>
              </w:rPr>
            </w:pPr>
            <w:r w:rsidRPr="00B773BC">
              <w:rPr>
                <w:sz w:val="22"/>
              </w:rPr>
              <w:t xml:space="preserve">Title: </w:t>
            </w:r>
            <w:r w:rsidR="00F042C3" w:rsidRPr="00F042C3">
              <w:rPr>
                <w:sz w:val="22"/>
              </w:rPr>
              <w:t>Climate change impacts on mental health in Europe (CliMent)</w:t>
            </w:r>
          </w:p>
          <w:p w14:paraId="4593C4EF" w14:textId="3C85DF2E" w:rsidR="00107076" w:rsidRDefault="00107076" w:rsidP="008F1EE3">
            <w:pPr>
              <w:spacing w:before="120"/>
              <w:rPr>
                <w:bCs/>
                <w:sz w:val="22"/>
              </w:rPr>
            </w:pPr>
            <w:r>
              <w:rPr>
                <w:sz w:val="22"/>
              </w:rPr>
              <w:t>S</w:t>
            </w:r>
            <w:r w:rsidRPr="008E080D">
              <w:rPr>
                <w:sz w:val="22"/>
              </w:rPr>
              <w:t xml:space="preserve">tart and end date: </w:t>
            </w:r>
            <w:r w:rsidR="00F042C3">
              <w:rPr>
                <w:sz w:val="22"/>
              </w:rPr>
              <w:t>13</w:t>
            </w:r>
            <w:r w:rsidRPr="00244B76">
              <w:rPr>
                <w:bCs/>
                <w:sz w:val="22"/>
              </w:rPr>
              <w:t>/</w:t>
            </w:r>
            <w:r w:rsidR="00F042C3">
              <w:rPr>
                <w:bCs/>
                <w:sz w:val="22"/>
              </w:rPr>
              <w:t>10</w:t>
            </w:r>
            <w:r w:rsidRPr="00244B76">
              <w:rPr>
                <w:bCs/>
                <w:sz w:val="22"/>
              </w:rPr>
              <w:t>/</w:t>
            </w:r>
            <w:r w:rsidR="00F042C3">
              <w:rPr>
                <w:bCs/>
                <w:sz w:val="22"/>
              </w:rPr>
              <w:t>2025</w:t>
            </w:r>
            <w:r w:rsidRPr="008E080D">
              <w:rPr>
                <w:sz w:val="22"/>
              </w:rPr>
              <w:t xml:space="preserve"> to </w:t>
            </w:r>
            <w:r w:rsidR="00F042C3">
              <w:rPr>
                <w:sz w:val="22"/>
              </w:rPr>
              <w:t>31</w:t>
            </w:r>
            <w:r w:rsidRPr="00244B76">
              <w:rPr>
                <w:bCs/>
                <w:sz w:val="22"/>
              </w:rPr>
              <w:t>/</w:t>
            </w:r>
            <w:r w:rsidR="00F042C3">
              <w:rPr>
                <w:bCs/>
                <w:sz w:val="22"/>
              </w:rPr>
              <w:t>10</w:t>
            </w:r>
            <w:r w:rsidRPr="00244B76">
              <w:rPr>
                <w:bCs/>
                <w:sz w:val="22"/>
              </w:rPr>
              <w:t>/</w:t>
            </w:r>
            <w:r w:rsidR="00F042C3">
              <w:rPr>
                <w:bCs/>
                <w:sz w:val="22"/>
              </w:rPr>
              <w:t>2025</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52F41C54" w14:textId="77777777" w:rsidR="003E2B56" w:rsidRDefault="003E2B56" w:rsidP="003E2B56">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57C8F1E1" w14:textId="77777777" w:rsidR="003E2B56" w:rsidRDefault="003E2B56" w:rsidP="00C012BC">
            <w:pPr>
              <w:spacing w:after="0"/>
            </w:pPr>
          </w:p>
          <w:p w14:paraId="3DE2E780" w14:textId="4CA969E7" w:rsidR="00D72EFF" w:rsidRDefault="00D72EFF" w:rsidP="00C012BC">
            <w:pPr>
              <w:spacing w:after="0"/>
            </w:pPr>
            <w:r>
              <w:t xml:space="preserve">During this VM, I participated in WG1, contributing to the task D1.1 (systematic review), under the supervision of Sílvia Luís (Portugal), and </w:t>
            </w:r>
            <w:r w:rsidRPr="00D72EFF">
              <w:t>Ivana Tutić Grokša</w:t>
            </w:r>
            <w:r>
              <w:t xml:space="preserve"> (Croatia).</w:t>
            </w:r>
          </w:p>
          <w:p w14:paraId="7ACC372D" w14:textId="77777777" w:rsidR="00D72EFF" w:rsidRDefault="00D72EFF" w:rsidP="00C012BC">
            <w:pPr>
              <w:spacing w:after="0"/>
            </w:pPr>
          </w:p>
          <w:p w14:paraId="145ACBAB" w14:textId="2FF8C336" w:rsidR="00D72EFF" w:rsidRDefault="00D72EFF" w:rsidP="00C012BC">
            <w:pPr>
              <w:spacing w:after="0"/>
              <w:rPr>
                <w:b/>
                <w:bCs/>
              </w:rPr>
            </w:pPr>
            <w:r w:rsidRPr="00D72EFF">
              <w:rPr>
                <w:b/>
                <w:bCs/>
              </w:rPr>
              <w:t>1 – Orientation &amp; Setup</w:t>
            </w:r>
          </w:p>
          <w:p w14:paraId="294FB25E" w14:textId="77777777" w:rsidR="00D72EFF" w:rsidRPr="00D72EFF" w:rsidRDefault="00D72EFF" w:rsidP="00D72EFF">
            <w:pPr>
              <w:numPr>
                <w:ilvl w:val="0"/>
                <w:numId w:val="36"/>
              </w:numPr>
              <w:spacing w:after="0"/>
            </w:pPr>
            <w:r w:rsidRPr="00D72EFF">
              <w:t>Clarify roles and responsibilities with WG1 members.</w:t>
            </w:r>
          </w:p>
          <w:p w14:paraId="404AAFD7" w14:textId="77777777" w:rsidR="00D72EFF" w:rsidRDefault="00D72EFF" w:rsidP="00C012BC">
            <w:pPr>
              <w:spacing w:after="0"/>
            </w:pPr>
          </w:p>
          <w:p w14:paraId="44ADBE21" w14:textId="77777777" w:rsidR="00D72EFF" w:rsidRDefault="00C012BC" w:rsidP="003E2B56">
            <w:pPr>
              <w:spacing w:after="0"/>
              <w:jc w:val="left"/>
            </w:pPr>
            <w:r w:rsidRPr="000C75DF">
              <w:t xml:space="preserve">My task focuses on </w:t>
            </w:r>
            <w:r w:rsidR="00D72EFF">
              <w:t xml:space="preserve">orienting </w:t>
            </w:r>
            <w:r>
              <w:t xml:space="preserve">WG1 </w:t>
            </w:r>
            <w:r w:rsidRPr="000C75DF">
              <w:t>members in the abstracts</w:t>
            </w:r>
            <w:r>
              <w:t>’ screening</w:t>
            </w:r>
            <w:r w:rsidRPr="000C75DF">
              <w:t xml:space="preserve"> and full texts for conducting a systematic review.</w:t>
            </w:r>
          </w:p>
          <w:p w14:paraId="667100F1" w14:textId="77777777" w:rsidR="00D72EFF" w:rsidRDefault="00C012BC" w:rsidP="003E2B56">
            <w:pPr>
              <w:spacing w:after="0"/>
              <w:jc w:val="left"/>
            </w:pPr>
            <w:r w:rsidRPr="000C75DF">
              <w:br/>
            </w:r>
            <w:r w:rsidR="00D72EFF">
              <w:t>O</w:t>
            </w:r>
            <w:r w:rsidR="00D72EFF" w:rsidRPr="000C75DF">
              <w:t>n October 9</w:t>
            </w:r>
            <w:r w:rsidR="00D72EFF" w:rsidRPr="00D72EFF">
              <w:rPr>
                <w:vertAlign w:val="superscript"/>
              </w:rPr>
              <w:t>th</w:t>
            </w:r>
            <w:r w:rsidR="00D72EFF">
              <w:t xml:space="preserve">, </w:t>
            </w:r>
            <w:r>
              <w:t>I</w:t>
            </w:r>
            <w:r w:rsidRPr="000C75DF">
              <w:t xml:space="preserve"> met with Samuel Domingos </w:t>
            </w:r>
            <w:r w:rsidR="00D72EFF">
              <w:t xml:space="preserve">(Portugal) </w:t>
            </w:r>
            <w:r w:rsidRPr="000C75DF">
              <w:t>and Amanda Pirola</w:t>
            </w:r>
            <w:r w:rsidR="00D72EFF">
              <w:t xml:space="preserve"> (Portugal)</w:t>
            </w:r>
            <w:r w:rsidRPr="000C75DF">
              <w:t xml:space="preserve"> to be updated on </w:t>
            </w:r>
            <w:r>
              <w:t>the workflow</w:t>
            </w:r>
            <w:r w:rsidRPr="000C75DF">
              <w:t xml:space="preserve"> and to identify the tasks that needed to be finalized.</w:t>
            </w:r>
          </w:p>
          <w:p w14:paraId="18D85B96" w14:textId="77777777" w:rsidR="00A346B2" w:rsidRDefault="00A346B2" w:rsidP="003E2B56">
            <w:pPr>
              <w:spacing w:after="0"/>
              <w:jc w:val="left"/>
            </w:pPr>
          </w:p>
          <w:p w14:paraId="1CACC1A0" w14:textId="77777777" w:rsidR="00D72EFF" w:rsidRDefault="00C012BC" w:rsidP="003E2B56">
            <w:pPr>
              <w:spacing w:after="0"/>
              <w:jc w:val="left"/>
            </w:pPr>
            <w:r w:rsidRPr="000C75DF">
              <w:t xml:space="preserve">On October 14th, I met with Amanda Pirola </w:t>
            </w:r>
            <w:r w:rsidR="00D72EFF">
              <w:t xml:space="preserve">(Portugal) </w:t>
            </w:r>
            <w:r w:rsidRPr="000C75DF">
              <w:t>and Mariana Pinho</w:t>
            </w:r>
            <w:r w:rsidR="00D72EFF">
              <w:t xml:space="preserve"> (Portugal)</w:t>
            </w:r>
            <w:r w:rsidRPr="000C75DF">
              <w:t xml:space="preserve">, </w:t>
            </w:r>
            <w:r>
              <w:t xml:space="preserve">so they give me access to files and information to start planning tasks. </w:t>
            </w:r>
          </w:p>
          <w:p w14:paraId="0A1C1E7F" w14:textId="77777777" w:rsidR="00A346B2" w:rsidRDefault="00A346B2" w:rsidP="003E2B56">
            <w:pPr>
              <w:spacing w:after="0"/>
              <w:jc w:val="left"/>
            </w:pPr>
          </w:p>
          <w:p w14:paraId="56AC3019" w14:textId="77777777" w:rsidR="00D72EFF" w:rsidRDefault="00C012BC" w:rsidP="003E2B56">
            <w:pPr>
              <w:spacing w:after="0"/>
              <w:jc w:val="left"/>
            </w:pPr>
            <w:r w:rsidRPr="000C75DF">
              <w:t xml:space="preserve">To clarify roles and responsibilities within the </w:t>
            </w:r>
            <w:r>
              <w:t>WG1</w:t>
            </w:r>
            <w:r w:rsidRPr="000C75DF">
              <w:t xml:space="preserve"> members I created an Excel sheet with </w:t>
            </w:r>
            <w:r>
              <w:t>the</w:t>
            </w:r>
            <w:r w:rsidRPr="000C75DF">
              <w:t xml:space="preserve"> division of tasks. I sent it to Sílvia Luís</w:t>
            </w:r>
            <w:r w:rsidR="00D72EFF">
              <w:t xml:space="preserve"> (Portugal) </w:t>
            </w:r>
            <w:r w:rsidRPr="000C75DF">
              <w:t xml:space="preserve"> for confirmation and feedback on its accuracy. </w:t>
            </w:r>
          </w:p>
          <w:p w14:paraId="4A13AA5C" w14:textId="77777777" w:rsidR="00D72EFF" w:rsidRDefault="00D72EFF" w:rsidP="003E2B56">
            <w:pPr>
              <w:spacing w:after="0"/>
              <w:jc w:val="left"/>
            </w:pPr>
          </w:p>
          <w:p w14:paraId="2B7C7572" w14:textId="77777777" w:rsidR="00D72EFF" w:rsidRPr="00D72EFF" w:rsidRDefault="00D72EFF" w:rsidP="00D72EFF">
            <w:pPr>
              <w:numPr>
                <w:ilvl w:val="0"/>
                <w:numId w:val="36"/>
              </w:numPr>
              <w:spacing w:after="0"/>
              <w:jc w:val="left"/>
            </w:pPr>
            <w:r w:rsidRPr="00D72EFF">
              <w:t>Set up shared tools (Covidence, Rayyan, or equivalent).</w:t>
            </w:r>
          </w:p>
          <w:p w14:paraId="62E7BD39" w14:textId="77777777" w:rsidR="00D72EFF" w:rsidRDefault="00D72EFF" w:rsidP="003E2B56">
            <w:pPr>
              <w:spacing w:after="0"/>
              <w:jc w:val="left"/>
            </w:pPr>
          </w:p>
          <w:p w14:paraId="53D7EF31" w14:textId="77777777" w:rsidR="00A346B2" w:rsidRDefault="00C012BC" w:rsidP="003E2B56">
            <w:pPr>
              <w:spacing w:after="0"/>
              <w:jc w:val="left"/>
            </w:pPr>
            <w:r w:rsidRPr="000C75DF">
              <w:lastRenderedPageBreak/>
              <w:t xml:space="preserve">After receiving confirmation of the Covidence license purchase, I created an account on the </w:t>
            </w:r>
            <w:r>
              <w:t>software</w:t>
            </w:r>
            <w:r w:rsidRPr="000C75DF">
              <w:t xml:space="preserve"> and with Amanda Pirola</w:t>
            </w:r>
            <w:r w:rsidR="00D72EFF">
              <w:t xml:space="preserve"> (Portugal)</w:t>
            </w:r>
            <w:r w:rsidRPr="000C75DF">
              <w:t xml:space="preserve">, we explored </w:t>
            </w:r>
            <w:r>
              <w:t xml:space="preserve">it </w:t>
            </w:r>
            <w:r w:rsidRPr="000C75DF">
              <w:t>and configured the settings</w:t>
            </w:r>
            <w:r>
              <w:t xml:space="preserve">. </w:t>
            </w:r>
          </w:p>
          <w:p w14:paraId="0511B2F9" w14:textId="77777777" w:rsidR="00A346B2" w:rsidRDefault="00C012BC" w:rsidP="003E2B56">
            <w:pPr>
              <w:spacing w:after="0"/>
              <w:jc w:val="left"/>
            </w:pPr>
            <w:r w:rsidRPr="000C75DF">
              <w:t>To ensure the accuracy of the imported databases, I also uploaded the same results to Rayyan to confirm the number of articles</w:t>
            </w:r>
            <w:r>
              <w:t xml:space="preserve">. </w:t>
            </w:r>
          </w:p>
          <w:p w14:paraId="6ADA592B" w14:textId="1E001AD2" w:rsidR="00D72EFF" w:rsidRDefault="00D72EFF" w:rsidP="003E2B56">
            <w:pPr>
              <w:spacing w:after="0"/>
              <w:jc w:val="left"/>
            </w:pPr>
            <w:r w:rsidRPr="000C75DF">
              <w:t xml:space="preserve">As many </w:t>
            </w:r>
            <w:r>
              <w:t xml:space="preserve">of them </w:t>
            </w:r>
            <w:r w:rsidRPr="000C75DF">
              <w:t>were unfamiliar with this software, I created a presentation on Canvas explaining how to create an account and how to perform the abstract screening.</w:t>
            </w:r>
          </w:p>
          <w:p w14:paraId="6C4B8A0F" w14:textId="77777777" w:rsidR="00D72EFF" w:rsidRDefault="00D72EFF" w:rsidP="003E2B56">
            <w:pPr>
              <w:spacing w:after="0"/>
              <w:jc w:val="left"/>
            </w:pPr>
          </w:p>
          <w:p w14:paraId="766C88A7" w14:textId="77777777" w:rsidR="00D72EFF" w:rsidRPr="00D72EFF" w:rsidRDefault="00D72EFF" w:rsidP="00D72EFF">
            <w:pPr>
              <w:spacing w:after="0"/>
              <w:jc w:val="left"/>
            </w:pPr>
            <w:r w:rsidRPr="00D72EFF">
              <w:rPr>
                <w:b/>
                <w:bCs/>
              </w:rPr>
              <w:t>2 – Abstract Screening</w:t>
            </w:r>
          </w:p>
          <w:p w14:paraId="0C14CA56" w14:textId="77777777" w:rsidR="00A346B2" w:rsidRPr="00A346B2" w:rsidRDefault="00A346B2" w:rsidP="00A346B2">
            <w:pPr>
              <w:numPr>
                <w:ilvl w:val="0"/>
                <w:numId w:val="37"/>
              </w:numPr>
              <w:spacing w:after="0"/>
              <w:jc w:val="left"/>
            </w:pPr>
            <w:r w:rsidRPr="00A346B2">
              <w:t>Conduct a calibration exercise with WG1 members (screen a sample of abstracts to ensure consistency).</w:t>
            </w:r>
          </w:p>
          <w:p w14:paraId="707E0BFD" w14:textId="77777777" w:rsidR="00D72EFF" w:rsidRDefault="00D72EFF" w:rsidP="003E2B56">
            <w:pPr>
              <w:spacing w:after="0"/>
              <w:jc w:val="left"/>
            </w:pPr>
          </w:p>
          <w:p w14:paraId="4EE61AEC" w14:textId="619C47BB" w:rsidR="00D72EFF" w:rsidRDefault="00A346B2" w:rsidP="003E2B56">
            <w:pPr>
              <w:spacing w:after="0"/>
              <w:jc w:val="left"/>
            </w:pPr>
            <w:r>
              <w:t>Firstly, I s</w:t>
            </w:r>
            <w:r w:rsidR="00C012BC" w:rsidRPr="000C75DF">
              <w:t xml:space="preserve">elected 5% of the abstracts, compiled into an Excel sheet, to conduct a calibration exercise with WG1 members. </w:t>
            </w:r>
          </w:p>
          <w:p w14:paraId="6039C0B7" w14:textId="77777777" w:rsidR="00D72EFF" w:rsidRDefault="00D72EFF" w:rsidP="003E2B56">
            <w:pPr>
              <w:spacing w:after="0"/>
              <w:jc w:val="left"/>
            </w:pPr>
          </w:p>
          <w:p w14:paraId="42757560" w14:textId="77777777" w:rsidR="00A346B2" w:rsidRDefault="00A346B2" w:rsidP="003E2B56">
            <w:pPr>
              <w:spacing w:after="0"/>
              <w:jc w:val="left"/>
            </w:pPr>
            <w:r>
              <w:t>O</w:t>
            </w:r>
            <w:r w:rsidRPr="000C75DF">
              <w:t>n October 24</w:t>
            </w:r>
            <w:r w:rsidRPr="00A346B2">
              <w:rPr>
                <w:vertAlign w:val="superscript"/>
              </w:rPr>
              <w:t>th</w:t>
            </w:r>
            <w:r>
              <w:t xml:space="preserve">, I sent an email </w:t>
            </w:r>
            <w:r w:rsidR="00C012BC" w:rsidRPr="000C75DF">
              <w:t xml:space="preserve">to all WG1 members asking them to sign up for a task in the Excel file. I also requested a meeting </w:t>
            </w:r>
            <w:r w:rsidR="00C012BC">
              <w:t>to</w:t>
            </w:r>
            <w:r w:rsidR="00C012BC" w:rsidRPr="000C75DF">
              <w:t xml:space="preserve"> get to know each other and clarify tasks and responsibilities. </w:t>
            </w:r>
          </w:p>
          <w:p w14:paraId="3EE733E4" w14:textId="77777777" w:rsidR="00A346B2" w:rsidRDefault="00A346B2" w:rsidP="003E2B56">
            <w:pPr>
              <w:spacing w:after="0"/>
              <w:jc w:val="left"/>
            </w:pPr>
          </w:p>
          <w:p w14:paraId="182C6D55" w14:textId="317F1C19" w:rsidR="00A346B2" w:rsidRDefault="00A346B2" w:rsidP="003E2B56">
            <w:pPr>
              <w:spacing w:after="0"/>
              <w:jc w:val="left"/>
            </w:pPr>
            <w:r>
              <w:t xml:space="preserve">On </w:t>
            </w:r>
            <w:r w:rsidRPr="000C75DF">
              <w:t xml:space="preserve">October 28th at 9:30 </w:t>
            </w:r>
            <w:r>
              <w:t>a.m</w:t>
            </w:r>
            <w:r w:rsidRPr="000C75DF">
              <w:t>.</w:t>
            </w:r>
            <w:r>
              <w:t xml:space="preserve"> we did the meeting where</w:t>
            </w:r>
            <w:r w:rsidR="00C012BC" w:rsidRPr="000C75DF">
              <w:t xml:space="preserve"> I explained that we would conduct a </w:t>
            </w:r>
            <w:r w:rsidR="00C012BC">
              <w:t>screening</w:t>
            </w:r>
            <w:r w:rsidR="00C012BC" w:rsidRPr="000C75DF">
              <w:t xml:space="preserve"> exercise on a small sample of abstracts to ensure consistency in applying the inclusion and exclusion criteria. I presented the Covidence tutorial, explain</w:t>
            </w:r>
            <w:r w:rsidR="00C012BC">
              <w:t xml:space="preserve">ed </w:t>
            </w:r>
            <w:r w:rsidR="00C012BC" w:rsidRPr="000C75DF">
              <w:t xml:space="preserve">how the screening would be conducted, and what the inclusion and exclusion criteria were. It was communicated that the deadline for this task would be November 4th, by which </w:t>
            </w:r>
            <w:r w:rsidR="00C012BC">
              <w:t>they</w:t>
            </w:r>
            <w:r w:rsidR="00C012BC" w:rsidRPr="000C75DF">
              <w:t xml:space="preserve"> were </w:t>
            </w:r>
            <w:r w:rsidR="00C012BC">
              <w:t>expected to send their</w:t>
            </w:r>
            <w:r w:rsidR="00C012BC" w:rsidRPr="000C75DF">
              <w:t xml:space="preserve"> results</w:t>
            </w:r>
            <w:r w:rsidR="00C012BC">
              <w:t xml:space="preserve"> to me. </w:t>
            </w:r>
          </w:p>
          <w:p w14:paraId="523DE739" w14:textId="77777777" w:rsidR="00A346B2" w:rsidRDefault="00A346B2" w:rsidP="003E2B56">
            <w:pPr>
              <w:spacing w:after="0"/>
              <w:jc w:val="left"/>
            </w:pPr>
          </w:p>
          <w:p w14:paraId="4AE34C20" w14:textId="77777777" w:rsidR="00C012BC" w:rsidRDefault="00C012BC" w:rsidP="00C012BC">
            <w:pPr>
              <w:spacing w:after="0" w:line="259" w:lineRule="auto"/>
            </w:pPr>
            <w:r w:rsidRPr="000C75DF">
              <w:t>On October 30th, I attended the monthly WG1 meeting, where updates on ongoing tasks were provided.</w:t>
            </w:r>
          </w:p>
          <w:p w14:paraId="43362ED2" w14:textId="77777777" w:rsidR="00A346B2" w:rsidRDefault="00A346B2" w:rsidP="00C012BC">
            <w:pPr>
              <w:spacing w:after="0" w:line="259" w:lineRule="auto"/>
            </w:pPr>
          </w:p>
          <w:p w14:paraId="580E41B7" w14:textId="77777777" w:rsidR="00A346B2" w:rsidRDefault="00A346B2" w:rsidP="00A346B2">
            <w:pPr>
              <w:spacing w:after="0"/>
              <w:jc w:val="left"/>
            </w:pPr>
            <w:r>
              <w:t>On November 5</w:t>
            </w:r>
            <w:r w:rsidRPr="00A346B2">
              <w:rPr>
                <w:vertAlign w:val="superscript"/>
              </w:rPr>
              <w:t>th</w:t>
            </w:r>
            <w:r>
              <w:t>, a</w:t>
            </w:r>
            <w:r w:rsidRPr="000C75DF">
              <w:t>fter receiving</w:t>
            </w:r>
            <w:r>
              <w:t xml:space="preserve"> the</w:t>
            </w:r>
            <w:r w:rsidRPr="000C75DF">
              <w:t xml:space="preserve"> </w:t>
            </w:r>
            <w:r w:rsidRPr="00FF4998">
              <w:t xml:space="preserve">WG1 members’ </w:t>
            </w:r>
            <w:r>
              <w:t>results</w:t>
            </w:r>
            <w:r w:rsidRPr="000C75DF">
              <w:t>, I compiled them into an Excel file to calculate inter-rater agreement and collected all feedback</w:t>
            </w:r>
            <w:r>
              <w:t>.</w:t>
            </w:r>
          </w:p>
          <w:p w14:paraId="4DA8994F" w14:textId="77777777" w:rsidR="00A346B2" w:rsidRPr="000C75DF" w:rsidRDefault="00A346B2" w:rsidP="00C012BC">
            <w:pPr>
              <w:spacing w:after="0" w:line="259" w:lineRule="auto"/>
            </w:pPr>
          </w:p>
          <w:p w14:paraId="154A627C" w14:textId="77777777" w:rsidR="00A346B2" w:rsidRDefault="00C012BC" w:rsidP="00C012BC">
            <w:pPr>
              <w:spacing w:after="160" w:line="259" w:lineRule="auto"/>
            </w:pPr>
            <w:r w:rsidRPr="000C75DF">
              <w:t>On November 5th, I met with Sílvia Luís</w:t>
            </w:r>
            <w:r w:rsidR="00A346B2">
              <w:t xml:space="preserve"> (Portugal)</w:t>
            </w:r>
            <w:r w:rsidRPr="000C75DF">
              <w:t xml:space="preserve"> and Amanda Pirola</w:t>
            </w:r>
            <w:r w:rsidR="00A346B2">
              <w:t xml:space="preserve"> (Portugal)</w:t>
            </w:r>
            <w:r w:rsidRPr="000C75DF">
              <w:t xml:space="preserve"> to share </w:t>
            </w:r>
            <w:r>
              <w:t xml:space="preserve">the </w:t>
            </w:r>
            <w:r w:rsidRPr="000C75DF">
              <w:t>inter-rater agreement</w:t>
            </w:r>
            <w:r>
              <w:t>’s results</w:t>
            </w:r>
            <w:r w:rsidRPr="000C75DF">
              <w:t>, discuss the team’s feedback, and further refine the criteria. It was decided to hold another meeting to clarify any remaining doubts and explain the inclusion criteria in more detail to ensure greater consistency in the next round of screening.</w:t>
            </w:r>
          </w:p>
          <w:p w14:paraId="3782E90A" w14:textId="77777777" w:rsidR="00A346B2" w:rsidRDefault="00A346B2" w:rsidP="00C012BC">
            <w:pPr>
              <w:spacing w:after="160" w:line="259" w:lineRule="auto"/>
            </w:pPr>
            <w:r>
              <w:t>On November 6</w:t>
            </w:r>
            <w:r w:rsidRPr="00A346B2">
              <w:rPr>
                <w:vertAlign w:val="superscript"/>
              </w:rPr>
              <w:t>th</w:t>
            </w:r>
            <w:r>
              <w:t xml:space="preserve">, </w:t>
            </w:r>
            <w:r w:rsidR="00C012BC">
              <w:t xml:space="preserve">I selected a new 5% sample of abstracts and </w:t>
            </w:r>
            <w:r w:rsidR="00C012BC" w:rsidRPr="00FF4998">
              <w:t xml:space="preserve">sent an email </w:t>
            </w:r>
            <w:r w:rsidR="00C012BC" w:rsidRPr="000C75DF">
              <w:t xml:space="preserve">to all </w:t>
            </w:r>
            <w:r w:rsidR="00C012BC" w:rsidRPr="00FF4998">
              <w:t>WG1 members</w:t>
            </w:r>
            <w:r w:rsidR="00C012BC" w:rsidRPr="000C75DF">
              <w:t xml:space="preserve"> informing them that the agreement level had been lower and that a new meeting would be organized to refine the criteria and carry out a new screening exercise. </w:t>
            </w:r>
          </w:p>
          <w:p w14:paraId="1FD5821C" w14:textId="77777777" w:rsidR="00A346B2" w:rsidRDefault="00C012BC" w:rsidP="00C012BC">
            <w:pPr>
              <w:spacing w:after="160" w:line="259" w:lineRule="auto"/>
            </w:pPr>
            <w:r w:rsidRPr="000C75DF">
              <w:t xml:space="preserve">Another </w:t>
            </w:r>
            <w:r w:rsidRPr="00FF4998">
              <w:t>email</w:t>
            </w:r>
            <w:r w:rsidRPr="000C75DF">
              <w:t xml:space="preserve"> was sent to those who had not yet participated, requesting their attendance at the next meeting, with a note that non-participation could result in removal from the task.</w:t>
            </w:r>
            <w:r>
              <w:t xml:space="preserve"> </w:t>
            </w:r>
          </w:p>
          <w:p w14:paraId="0E46C488" w14:textId="3432E705" w:rsidR="00107076" w:rsidRPr="00C012BC" w:rsidRDefault="00C012BC" w:rsidP="00C012BC">
            <w:pPr>
              <w:spacing w:after="160" w:line="259" w:lineRule="auto"/>
            </w:pPr>
            <w:r w:rsidRPr="000C75DF">
              <w:t xml:space="preserve">The meeting </w:t>
            </w:r>
            <w:r>
              <w:t xml:space="preserve">will </w:t>
            </w:r>
            <w:r w:rsidRPr="000C75DF">
              <w:t>t</w:t>
            </w:r>
            <w:r>
              <w:t>ake</w:t>
            </w:r>
            <w:r w:rsidRPr="000C75DF">
              <w:t xml:space="preserve"> place on</w:t>
            </w:r>
            <w:r>
              <w:t xml:space="preserve"> November 14</w:t>
            </w:r>
            <w:r w:rsidRPr="00C012BC">
              <w:rPr>
                <w:vertAlign w:val="superscript"/>
              </w:rPr>
              <w:t>th</w:t>
            </w:r>
            <w:r>
              <w:t>, 11:30 a.m.</w:t>
            </w:r>
            <w:r w:rsidRPr="000C75DF">
              <w:t xml:space="preserve">, during which participants </w:t>
            </w:r>
            <w:r>
              <w:t xml:space="preserve">will </w:t>
            </w:r>
            <w:r w:rsidRPr="000C75DF">
              <w:t>clarif</w:t>
            </w:r>
            <w:r>
              <w:t>y</w:t>
            </w:r>
            <w:r w:rsidRPr="000C75DF">
              <w:t xml:space="preserve"> their questions</w:t>
            </w:r>
            <w:r w:rsidR="003E2B56">
              <w:t xml:space="preserve"> </w:t>
            </w:r>
            <w:r w:rsidRPr="000C75DF">
              <w:t xml:space="preserve">and a new Excel file with the abstracts </w:t>
            </w:r>
            <w:r>
              <w:t>will be</w:t>
            </w:r>
            <w:r w:rsidRPr="000C75DF">
              <w:t xml:space="preserve"> distributed, with a submission deadline of </w:t>
            </w:r>
            <w:proofErr w:type="gramStart"/>
            <w:r>
              <w:t>November,</w:t>
            </w:r>
            <w:proofErr w:type="gramEnd"/>
            <w:r>
              <w:t xml:space="preserve"> 27</w:t>
            </w:r>
            <w:r w:rsidRPr="00C012BC">
              <w:rPr>
                <w:vertAlign w:val="superscript"/>
              </w:rPr>
              <w:t>th</w:t>
            </w:r>
            <w:r>
              <w:t>.</w:t>
            </w: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4D445B9"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p w14:paraId="73380A26" w14:textId="0815DB4D" w:rsidR="00D12A8E" w:rsidRPr="00D12A8E" w:rsidRDefault="00D12A8E" w:rsidP="008F1EE3">
            <w:pPr>
              <w:spacing w:before="120"/>
              <w:rPr>
                <w:rFonts w:eastAsiaTheme="minorEastAsia" w:cs="Arial"/>
                <w:b/>
                <w:bCs/>
                <w:color w:val="auto"/>
              </w:rPr>
            </w:pPr>
            <w:r w:rsidRPr="00D12A8E">
              <w:rPr>
                <w:rFonts w:eastAsiaTheme="minorEastAsia" w:cs="Arial"/>
                <w:b/>
                <w:bCs/>
                <w:color w:val="auto"/>
              </w:rPr>
              <w:t>Systematic Review</w:t>
            </w:r>
          </w:p>
          <w:p w14:paraId="49541604" w14:textId="77777777" w:rsidR="00D12A8E" w:rsidRDefault="00D12A8E" w:rsidP="00D12A8E">
            <w:pPr>
              <w:spacing w:before="120"/>
              <w:rPr>
                <w:color w:val="auto"/>
              </w:rPr>
            </w:pPr>
            <w:r w:rsidRPr="00D12A8E">
              <w:rPr>
                <w:color w:val="auto"/>
              </w:rPr>
              <w:t xml:space="preserve">WG1-D1.1 entails a rigorous systematic review of individual and contextual factors that precipitate eco-anxiety and eco-depression. This review will employ frameworks to assess risk of bias and integrate evidence drawn from psychology, sociology, public health, and related disciplines. </w:t>
            </w:r>
          </w:p>
          <w:p w14:paraId="517A778F" w14:textId="08B3CE68" w:rsidR="00D12A8E" w:rsidRPr="00D12A8E" w:rsidRDefault="00D12A8E" w:rsidP="008F1EE3">
            <w:pPr>
              <w:spacing w:before="120"/>
              <w:rPr>
                <w:color w:val="auto"/>
              </w:rPr>
            </w:pPr>
            <w:r>
              <w:rPr>
                <w:color w:val="auto"/>
              </w:rPr>
              <w:lastRenderedPageBreak/>
              <w:t>The expected outputs of my participations included screening of abstracts and full texts, extract and organize dataset, draft coding and synthesis notes and contributions into the systematic review paper and informing survey design.</w:t>
            </w:r>
          </w:p>
        </w:tc>
      </w:tr>
      <w:tr w:rsidR="00107076" w:rsidRPr="00681CA3" w14:paraId="553E1690" w14:textId="77777777" w:rsidTr="008F1EE3">
        <w:trPr>
          <w:trHeight w:val="1722"/>
        </w:trPr>
        <w:tc>
          <w:tcPr>
            <w:tcW w:w="9356" w:type="dxa"/>
            <w:tcBorders>
              <w:top w:val="nil"/>
              <w:bottom w:val="single" w:sz="4" w:space="0" w:color="auto"/>
            </w:tcBorders>
          </w:tcPr>
          <w:p w14:paraId="1D278842" w14:textId="77777777" w:rsidR="00A439A4" w:rsidRDefault="002E7535" w:rsidP="003E2B56">
            <w:pPr>
              <w:spacing w:after="0" w:line="259" w:lineRule="auto"/>
            </w:pPr>
            <w:r w:rsidRPr="008823F4">
              <w:lastRenderedPageBreak/>
              <w:t>To achieve this, I met with several members, including Samuel Domingos</w:t>
            </w:r>
            <w:r w:rsidR="00D12A8E">
              <w:t xml:space="preserve"> (Portugal)</w:t>
            </w:r>
            <w:r w:rsidRPr="008823F4">
              <w:t>, Amanda Pirola</w:t>
            </w:r>
            <w:r w:rsidR="00D12A8E">
              <w:t xml:space="preserve"> (Portugal)</w:t>
            </w:r>
            <w:r w:rsidRPr="008823F4">
              <w:t>, Mariana Pinho</w:t>
            </w:r>
            <w:r w:rsidR="00D12A8E">
              <w:t xml:space="preserve"> (Portugal)</w:t>
            </w:r>
            <w:r w:rsidRPr="008823F4">
              <w:t>, and Sílvia Luís</w:t>
            </w:r>
            <w:r w:rsidR="00D12A8E">
              <w:t xml:space="preserve"> (Portugal)</w:t>
            </w:r>
            <w:r w:rsidRPr="008823F4">
              <w:t>, to review the work completed so far, identify pending tasks, and define a work plan.</w:t>
            </w:r>
          </w:p>
          <w:p w14:paraId="282E5486" w14:textId="77777777" w:rsidR="00A439A4" w:rsidRDefault="002E7535" w:rsidP="003E2B56">
            <w:pPr>
              <w:spacing w:after="0" w:line="259" w:lineRule="auto"/>
            </w:pPr>
            <w:r w:rsidRPr="008823F4">
              <w:t xml:space="preserve">I developed an Excel file to organize the distribution of tasks, where </w:t>
            </w:r>
            <w:r>
              <w:t>WG1</w:t>
            </w:r>
            <w:r w:rsidRPr="008823F4">
              <w:t xml:space="preserve"> members indicate</w:t>
            </w:r>
            <w:r w:rsidR="00A439A4">
              <w:t>d</w:t>
            </w:r>
            <w:r w:rsidRPr="008823F4">
              <w:t xml:space="preserve"> their availability for each of them. </w:t>
            </w:r>
          </w:p>
          <w:p w14:paraId="44621A6A" w14:textId="0A0FAC34" w:rsidR="00A439A4" w:rsidRDefault="002E7535" w:rsidP="003E2B56">
            <w:pPr>
              <w:spacing w:after="0" w:line="259" w:lineRule="auto"/>
            </w:pPr>
            <w:r w:rsidRPr="008823F4">
              <w:t xml:space="preserve">In collaboration with Amanda Pirola, I explored and configured the Covidence software </w:t>
            </w:r>
            <w:r w:rsidR="00A439A4">
              <w:t>for the abstracts and full texts screening.</w:t>
            </w:r>
          </w:p>
          <w:p w14:paraId="7C597F9C" w14:textId="77777777" w:rsidR="00A439A4" w:rsidRDefault="002E7535" w:rsidP="003E2B56">
            <w:pPr>
              <w:spacing w:after="0" w:line="259" w:lineRule="auto"/>
            </w:pPr>
            <w:r w:rsidRPr="008823F4">
              <w:t xml:space="preserve">A calibration exercise was conducted using a sample of </w:t>
            </w:r>
            <w:r>
              <w:t>abstracts</w:t>
            </w:r>
            <w:r w:rsidRPr="008823F4">
              <w:t xml:space="preserve"> to train WG1 members on the inclusion and exclusion criteria. I prepared a tutorial on Covidence to ensure that all members knew how to use the software; it was presented during the meeting and also shared via email for future reference. </w:t>
            </w:r>
          </w:p>
          <w:p w14:paraId="08F9FFB8" w14:textId="77777777" w:rsidR="00A439A4" w:rsidRDefault="002E7535" w:rsidP="003E2B56">
            <w:pPr>
              <w:spacing w:after="0" w:line="259" w:lineRule="auto"/>
            </w:pPr>
            <w:r w:rsidRPr="008823F4">
              <w:t>Guidelines were established in a team meeting to provide direction for this calibration exercise.</w:t>
            </w:r>
            <w:r w:rsidR="003E2B56">
              <w:t xml:space="preserve"> </w:t>
            </w:r>
            <w:r w:rsidRPr="008823F4">
              <w:t xml:space="preserve">After receiving the first round of evaluations from the members, I calculated the inter-rater agreement and compiled the feedback provided, which allowed for the refinement of the criteria. Due to the low level of agreement, </w:t>
            </w:r>
            <w:r w:rsidR="00A439A4">
              <w:t>a</w:t>
            </w:r>
            <w:r w:rsidRPr="008823F4">
              <w:t xml:space="preserve"> follow-up meeting </w:t>
            </w:r>
            <w:r w:rsidR="00A439A4">
              <w:t xml:space="preserve">was scheduled </w:t>
            </w:r>
            <w:r w:rsidRPr="008823F4">
              <w:t>to clarify questions and ensure full understanding of the criteria. Consequently, I selected a new sample of abstracts for another calibration exercise.</w:t>
            </w:r>
            <w:r w:rsidR="003E2B56">
              <w:t xml:space="preserve"> </w:t>
            </w:r>
          </w:p>
          <w:p w14:paraId="4FF5D41E" w14:textId="77777777" w:rsidR="00A439A4" w:rsidRDefault="00A439A4" w:rsidP="003E2B56">
            <w:pPr>
              <w:spacing w:after="0" w:line="259" w:lineRule="auto"/>
            </w:pPr>
          </w:p>
          <w:p w14:paraId="76E4FB1F" w14:textId="79A666DC" w:rsidR="00A439A4" w:rsidRDefault="00A439A4" w:rsidP="003E2B56">
            <w:pPr>
              <w:spacing w:after="0" w:line="259" w:lineRule="auto"/>
              <w:rPr>
                <w:b/>
                <w:bCs/>
              </w:rPr>
            </w:pPr>
            <w:r w:rsidRPr="00A439A4">
              <w:rPr>
                <w:b/>
                <w:bCs/>
              </w:rPr>
              <w:t>Outcomes</w:t>
            </w:r>
          </w:p>
          <w:p w14:paraId="403776F2" w14:textId="69047169" w:rsidR="008232EA" w:rsidRDefault="008232EA" w:rsidP="003E2B56">
            <w:pPr>
              <w:spacing w:after="0" w:line="259" w:lineRule="auto"/>
            </w:pPr>
            <w:r>
              <w:t xml:space="preserve">All WG1 members are involved in the tasks and are clarified about their responsibilities. </w:t>
            </w:r>
          </w:p>
          <w:p w14:paraId="270DFCAD" w14:textId="664A01E4" w:rsidR="00A439A4" w:rsidRPr="00A439A4" w:rsidRDefault="00A439A4" w:rsidP="003E2B56">
            <w:pPr>
              <w:spacing w:after="0" w:line="259" w:lineRule="auto"/>
            </w:pPr>
            <w:r w:rsidRPr="00A439A4">
              <w:t>The</w:t>
            </w:r>
            <w:r>
              <w:t xml:space="preserve"> calibration exercise with WG1 members helped refine screening guidelines which will help next stage.</w:t>
            </w:r>
          </w:p>
          <w:p w14:paraId="17D01E9B" w14:textId="640FC5E2" w:rsidR="002E7535" w:rsidRDefault="008232EA" w:rsidP="003E2B56">
            <w:pPr>
              <w:spacing w:after="0" w:line="259" w:lineRule="auto"/>
            </w:pPr>
            <w:r>
              <w:t>A</w:t>
            </w:r>
            <w:r w:rsidR="002E7535" w:rsidRPr="008823F4">
              <w:t xml:space="preserve">ll </w:t>
            </w:r>
            <w:r w:rsidR="00A439A4">
              <w:t>articles’ databases</w:t>
            </w:r>
            <w:r w:rsidR="002E7535" w:rsidRPr="008823F4">
              <w:t xml:space="preserve"> have been uploaded to Covidence, duplicates have been removed, and the database has been organized according to the established criteria. The screening of abstracts is now ready to be initiated.</w:t>
            </w:r>
          </w:p>
          <w:p w14:paraId="03026D61" w14:textId="77777777" w:rsidR="00A439A4" w:rsidRPr="008823F4" w:rsidRDefault="00A439A4" w:rsidP="003E2B56">
            <w:pPr>
              <w:spacing w:after="0" w:line="259" w:lineRule="auto"/>
            </w:pPr>
          </w:p>
          <w:p w14:paraId="08A6D426" w14:textId="26907AB6" w:rsidR="00A439A4" w:rsidRPr="00A439A4" w:rsidRDefault="002E7535" w:rsidP="003E2B56">
            <w:pPr>
              <w:spacing w:after="160" w:line="259" w:lineRule="auto"/>
              <w:rPr>
                <w:b/>
                <w:bCs/>
              </w:rPr>
            </w:pPr>
            <w:r w:rsidRPr="00A439A4">
              <w:rPr>
                <w:b/>
                <w:bCs/>
              </w:rPr>
              <w:t xml:space="preserve">Future </w:t>
            </w:r>
            <w:r w:rsidR="00A439A4" w:rsidRPr="00A439A4">
              <w:rPr>
                <w:b/>
                <w:bCs/>
              </w:rPr>
              <w:t>steps will be carried out in collaboration with WG1:</w:t>
            </w:r>
          </w:p>
          <w:p w14:paraId="0EAB1B2C" w14:textId="2717824B" w:rsidR="00107076" w:rsidRPr="003E2B56" w:rsidRDefault="00A439A4" w:rsidP="003E2B56">
            <w:pPr>
              <w:spacing w:after="160" w:line="259" w:lineRule="auto"/>
            </w:pPr>
            <w:r>
              <w:t xml:space="preserve">I will </w:t>
            </w:r>
            <w:r w:rsidR="002E7535" w:rsidRPr="008823F4">
              <w:t xml:space="preserve">continue conducting the abstract screening, </w:t>
            </w:r>
            <w:r>
              <w:t xml:space="preserve">the </w:t>
            </w:r>
            <w:r w:rsidR="002E7535" w:rsidRPr="008823F4">
              <w:t>full-text screening, and data extraction phases of the systematic review.</w:t>
            </w: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2B0B2" w14:textId="77777777" w:rsidR="00530FE4" w:rsidRDefault="00530FE4" w:rsidP="00F24F32">
      <w:r>
        <w:separator/>
      </w:r>
    </w:p>
  </w:endnote>
  <w:endnote w:type="continuationSeparator" w:id="0">
    <w:p w14:paraId="4F4560D7" w14:textId="77777777" w:rsidR="00530FE4" w:rsidRDefault="00530FE4"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8ED69" w14:textId="77777777" w:rsidR="00530FE4" w:rsidRDefault="00530FE4" w:rsidP="00F24F32">
      <w:r>
        <w:separator/>
      </w:r>
    </w:p>
  </w:footnote>
  <w:footnote w:type="continuationSeparator" w:id="0">
    <w:p w14:paraId="4583B052" w14:textId="77777777" w:rsidR="00530FE4" w:rsidRDefault="00530FE4"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1.1pt;height:101.1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5D077A"/>
    <w:multiLevelType w:val="multilevel"/>
    <w:tmpl w:val="1AE2B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6992743"/>
    <w:multiLevelType w:val="multilevel"/>
    <w:tmpl w:val="FE76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929541136">
    <w:abstractNumId w:val="16"/>
  </w:num>
  <w:num w:numId="2" w16cid:durableId="1598247686">
    <w:abstractNumId w:val="24"/>
  </w:num>
  <w:num w:numId="3" w16cid:durableId="2022851006">
    <w:abstractNumId w:val="25"/>
  </w:num>
  <w:num w:numId="4" w16cid:durableId="1470899785">
    <w:abstractNumId w:val="22"/>
  </w:num>
  <w:num w:numId="5" w16cid:durableId="679159543">
    <w:abstractNumId w:val="11"/>
  </w:num>
  <w:num w:numId="6" w16cid:durableId="1138260353">
    <w:abstractNumId w:val="4"/>
  </w:num>
  <w:num w:numId="7" w16cid:durableId="721054445">
    <w:abstractNumId w:val="5"/>
  </w:num>
  <w:num w:numId="8" w16cid:durableId="536551563">
    <w:abstractNumId w:val="6"/>
  </w:num>
  <w:num w:numId="9" w16cid:durableId="586769056">
    <w:abstractNumId w:val="7"/>
  </w:num>
  <w:num w:numId="10" w16cid:durableId="1152134973">
    <w:abstractNumId w:val="9"/>
  </w:num>
  <w:num w:numId="11" w16cid:durableId="952977957">
    <w:abstractNumId w:val="0"/>
  </w:num>
  <w:num w:numId="12" w16cid:durableId="688944169">
    <w:abstractNumId w:val="1"/>
  </w:num>
  <w:num w:numId="13" w16cid:durableId="1595166458">
    <w:abstractNumId w:val="2"/>
  </w:num>
  <w:num w:numId="14" w16cid:durableId="1267621289">
    <w:abstractNumId w:val="3"/>
  </w:num>
  <w:num w:numId="15" w16cid:durableId="304815258">
    <w:abstractNumId w:val="8"/>
  </w:num>
  <w:num w:numId="16" w16cid:durableId="570315181">
    <w:abstractNumId w:val="29"/>
  </w:num>
  <w:num w:numId="17" w16cid:durableId="1848247904">
    <w:abstractNumId w:val="33"/>
  </w:num>
  <w:num w:numId="18" w16cid:durableId="858742993">
    <w:abstractNumId w:val="18"/>
  </w:num>
  <w:num w:numId="19" w16cid:durableId="1106391971">
    <w:abstractNumId w:val="20"/>
  </w:num>
  <w:num w:numId="20" w16cid:durableId="1027633366">
    <w:abstractNumId w:val="10"/>
  </w:num>
  <w:num w:numId="21" w16cid:durableId="1709211408">
    <w:abstractNumId w:val="28"/>
  </w:num>
  <w:num w:numId="22" w16cid:durableId="734011252">
    <w:abstractNumId w:val="23"/>
  </w:num>
  <w:num w:numId="23" w16cid:durableId="1464882130">
    <w:abstractNumId w:val="14"/>
  </w:num>
  <w:num w:numId="24" w16cid:durableId="1611814672">
    <w:abstractNumId w:val="31"/>
  </w:num>
  <w:num w:numId="25" w16cid:durableId="2134403148">
    <w:abstractNumId w:val="15"/>
  </w:num>
  <w:num w:numId="26" w16cid:durableId="1164128929">
    <w:abstractNumId w:val="32"/>
  </w:num>
  <w:num w:numId="27" w16cid:durableId="1252815043">
    <w:abstractNumId w:val="12"/>
  </w:num>
  <w:num w:numId="28" w16cid:durableId="17874319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6437172">
    <w:abstractNumId w:val="13"/>
  </w:num>
  <w:num w:numId="30" w16cid:durableId="887765362">
    <w:abstractNumId w:val="21"/>
  </w:num>
  <w:num w:numId="31" w16cid:durableId="343702868">
    <w:abstractNumId w:val="35"/>
  </w:num>
  <w:num w:numId="32" w16cid:durableId="8610123">
    <w:abstractNumId w:val="27"/>
  </w:num>
  <w:num w:numId="33" w16cid:durableId="1676608534">
    <w:abstractNumId w:val="19"/>
  </w:num>
  <w:num w:numId="34" w16cid:durableId="1611162592">
    <w:abstractNumId w:val="30"/>
  </w:num>
  <w:num w:numId="35" w16cid:durableId="956369161">
    <w:abstractNumId w:val="26"/>
  </w:num>
  <w:num w:numId="36" w16cid:durableId="1201212834">
    <w:abstractNumId w:val="17"/>
  </w:num>
  <w:num w:numId="37" w16cid:durableId="125517006">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073B"/>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2E7535"/>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2B56"/>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30FE4"/>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D0808"/>
    <w:rsid w:val="007E1992"/>
    <w:rsid w:val="007E50C6"/>
    <w:rsid w:val="008037E6"/>
    <w:rsid w:val="008060D5"/>
    <w:rsid w:val="008232EA"/>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46B2"/>
    <w:rsid w:val="00A35C5C"/>
    <w:rsid w:val="00A439A4"/>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46405"/>
    <w:rsid w:val="00B532A7"/>
    <w:rsid w:val="00B55A59"/>
    <w:rsid w:val="00B64B1E"/>
    <w:rsid w:val="00B82E71"/>
    <w:rsid w:val="00B8414B"/>
    <w:rsid w:val="00B87972"/>
    <w:rsid w:val="00B919D5"/>
    <w:rsid w:val="00BA0A3F"/>
    <w:rsid w:val="00BA0EC7"/>
    <w:rsid w:val="00BA2EC0"/>
    <w:rsid w:val="00BB3380"/>
    <w:rsid w:val="00C012BC"/>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2A8E"/>
    <w:rsid w:val="00D16CA9"/>
    <w:rsid w:val="00D174E9"/>
    <w:rsid w:val="00D30F99"/>
    <w:rsid w:val="00D34140"/>
    <w:rsid w:val="00D36F60"/>
    <w:rsid w:val="00D473F2"/>
    <w:rsid w:val="00D55B62"/>
    <w:rsid w:val="00D7115C"/>
    <w:rsid w:val="00D72EFF"/>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922CF"/>
    <w:rsid w:val="00EA701A"/>
    <w:rsid w:val="00EC58EA"/>
    <w:rsid w:val="00ED1804"/>
    <w:rsid w:val="00EE36D1"/>
    <w:rsid w:val="00EE6C68"/>
    <w:rsid w:val="00EF059E"/>
    <w:rsid w:val="00F042C3"/>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5</TotalTime>
  <Pages>3</Pages>
  <Words>4480</Words>
  <Characters>2555</Characters>
  <Application>Microsoft Office Word</Application>
  <DocSecurity>0</DocSecurity>
  <Lines>21</Lines>
  <Paragraphs>14</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2025-11-11T11:52:00Z</dcterms:created>
  <dcterms:modified xsi:type="dcterms:W3CDTF">2025-11-11T11:52:00Z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